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9F2A5" w14:textId="77777777" w:rsidR="00052514" w:rsidRPr="000860FE" w:rsidRDefault="000860FE" w:rsidP="00052514">
      <w:pPr>
        <w:pStyle w:val="Titel"/>
        <w:rPr>
          <w:rFonts w:ascii="Source Sans Pro" w:hAnsi="Source Sans Pro"/>
          <w:b/>
          <w:color w:val="000000"/>
          <w:sz w:val="36"/>
          <w:szCs w:val="40"/>
        </w:rPr>
      </w:pPr>
      <w:r w:rsidRPr="000860FE">
        <w:rPr>
          <w:rFonts w:ascii="Source Sans Pro" w:hAnsi="Source Sans Pro"/>
          <w:b/>
          <w:color w:val="000000"/>
          <w:sz w:val="36"/>
          <w:szCs w:val="40"/>
        </w:rPr>
        <w:t>Nachwuchs</w:t>
      </w:r>
      <w:r>
        <w:rPr>
          <w:rFonts w:ascii="Source Sans Pro" w:hAnsi="Source Sans Pro"/>
          <w:b/>
          <w:color w:val="000000"/>
          <w:sz w:val="36"/>
          <w:szCs w:val="40"/>
        </w:rPr>
        <w:t>sportler/-innen und Nachwuchsmannschaften</w:t>
      </w:r>
      <w:r w:rsidRPr="000860FE">
        <w:rPr>
          <w:rFonts w:ascii="Source Sans Pro" w:hAnsi="Source Sans Pro"/>
          <w:b/>
          <w:color w:val="000000"/>
          <w:sz w:val="36"/>
          <w:szCs w:val="40"/>
        </w:rPr>
        <w:t xml:space="preserve"> - </w:t>
      </w:r>
      <w:r w:rsidR="00052514" w:rsidRPr="000860FE">
        <w:rPr>
          <w:rFonts w:ascii="Source Sans Pro" w:hAnsi="Source Sans Pro"/>
          <w:b/>
          <w:color w:val="000000"/>
          <w:sz w:val="36"/>
          <w:szCs w:val="40"/>
        </w:rPr>
        <w:t xml:space="preserve">Vogtlandsportler </w:t>
      </w:r>
      <w:r w:rsidR="0054324D" w:rsidRPr="000860FE">
        <w:rPr>
          <w:rFonts w:ascii="Source Sans Pro" w:hAnsi="Source Sans Pro"/>
          <w:b/>
          <w:color w:val="000000"/>
          <w:sz w:val="36"/>
          <w:szCs w:val="40"/>
        </w:rPr>
        <w:t>2021</w:t>
      </w:r>
    </w:p>
    <w:p w14:paraId="10CE5D44" w14:textId="23BEB938" w:rsidR="00052514" w:rsidRPr="00C33A01" w:rsidRDefault="00052514" w:rsidP="00052514">
      <w:pPr>
        <w:jc w:val="center"/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rFonts w:ascii="Source Sans Pro" w:hAnsi="Source Sans Pro"/>
          <w:color w:val="000000"/>
          <w:szCs w:val="28"/>
          <w:lang w:val="de-DE"/>
        </w:rPr>
        <w:t xml:space="preserve">(Bitte für </w:t>
      </w:r>
      <w:r w:rsidRPr="00C33A01">
        <w:rPr>
          <w:rFonts w:ascii="Source Sans Pro" w:hAnsi="Source Sans Pro"/>
          <w:b/>
          <w:bCs/>
          <w:color w:val="000000"/>
          <w:szCs w:val="28"/>
          <w:u w:val="single"/>
          <w:lang w:val="de-DE"/>
        </w:rPr>
        <w:t>jeden Vorschlag ein gesondertes Formular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 verwenden und </w:t>
      </w:r>
      <w:r w:rsidRPr="00C33A01">
        <w:rPr>
          <w:rFonts w:ascii="Source Sans Pro" w:hAnsi="Source Sans Pro"/>
          <w:b/>
          <w:bCs/>
          <w:color w:val="000000"/>
          <w:szCs w:val="28"/>
          <w:u w:val="single"/>
          <w:lang w:val="de-DE"/>
        </w:rPr>
        <w:t>vollständig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 ausfüllen!!!)</w:t>
      </w:r>
    </w:p>
    <w:p w14:paraId="57DCAB74" w14:textId="318B167D" w:rsidR="00052514" w:rsidRPr="00C33A01" w:rsidRDefault="00EA576C" w:rsidP="00052514">
      <w:pPr>
        <w:jc w:val="center"/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000EA73" wp14:editId="743194A3">
                <wp:simplePos x="0" y="0"/>
                <wp:positionH relativeFrom="column">
                  <wp:posOffset>573405</wp:posOffset>
                </wp:positionH>
                <wp:positionV relativeFrom="paragraph">
                  <wp:posOffset>107315</wp:posOffset>
                </wp:positionV>
                <wp:extent cx="5162550" cy="342900"/>
                <wp:effectExtent l="0" t="0" r="19050" b="19050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A6139" w14:textId="77777777" w:rsidR="00052514" w:rsidRDefault="00052514" w:rsidP="000525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0EA73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left:0;text-align:left;margin-left:45.15pt;margin-top:8.45pt;width:406.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">
                <v:textbox>
                  <w:txbxContent>
                    <w:p w14:paraId="5EEA6139" w14:textId="77777777" w:rsidR="00052514" w:rsidRDefault="00052514" w:rsidP="00052514"/>
                  </w:txbxContent>
                </v:textbox>
              </v:shape>
            </w:pict>
          </mc:Fallback>
        </mc:AlternateContent>
      </w:r>
    </w:p>
    <w:p w14:paraId="47AA725B" w14:textId="7556A5F2" w:rsidR="00052514" w:rsidRPr="00C33A01" w:rsidRDefault="00052514" w:rsidP="00052514">
      <w:pPr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rFonts w:ascii="Source Sans Pro" w:hAnsi="Source Sans Pro"/>
          <w:b/>
          <w:color w:val="000000"/>
          <w:szCs w:val="28"/>
          <w:lang w:val="de-DE"/>
        </w:rPr>
        <w:t>Verein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: </w:t>
      </w:r>
    </w:p>
    <w:p w14:paraId="70F1F881" w14:textId="03427245" w:rsidR="00052514" w:rsidRPr="00C33A01" w:rsidRDefault="00052514" w:rsidP="00052514">
      <w:pPr>
        <w:rPr>
          <w:rFonts w:ascii="Source Sans Pro" w:hAnsi="Source Sans Pro"/>
          <w:b/>
          <w:color w:val="000000"/>
          <w:szCs w:val="28"/>
          <w:lang w:val="de-DE"/>
        </w:rPr>
      </w:pPr>
    </w:p>
    <w:p w14:paraId="238AF2AD" w14:textId="2C465554" w:rsidR="00390308" w:rsidRDefault="00390308" w:rsidP="00052514">
      <w:pPr>
        <w:rPr>
          <w:rFonts w:ascii="Source Sans Pro" w:hAnsi="Source Sans Pro"/>
          <w:b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17B22E" wp14:editId="7C35A8A5">
                <wp:simplePos x="0" y="0"/>
                <wp:positionH relativeFrom="page">
                  <wp:posOffset>5762625</wp:posOffset>
                </wp:positionH>
                <wp:positionV relativeFrom="paragraph">
                  <wp:posOffset>9525</wp:posOffset>
                </wp:positionV>
                <wp:extent cx="819150" cy="342900"/>
                <wp:effectExtent l="0" t="0" r="19050" b="1905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FBCCA" w14:textId="7BA21A8D" w:rsidR="00390308" w:rsidRDefault="00390308" w:rsidP="00390308">
                            <w:r>
                              <w:t>51______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7B22E" id="Textfeld 1" o:spid="_x0000_s1027" type="#_x0000_t202" style="position:absolute;margin-left:453.75pt;margin-top:.75pt;width:64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">
                <v:textbox>
                  <w:txbxContent>
                    <w:p w14:paraId="4E9FBCCA" w14:textId="7BA21A8D" w:rsidR="00390308" w:rsidRDefault="00390308" w:rsidP="00390308">
                      <w:r>
                        <w:t>51______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ource Sans Pro" w:hAnsi="Source Sans Pro"/>
          <w:b/>
          <w:color w:val="000000"/>
          <w:szCs w:val="28"/>
          <w:lang w:val="de-DE"/>
        </w:rPr>
        <w:t>Vereinsnummer (LSB)</w:t>
      </w:r>
    </w:p>
    <w:p w14:paraId="41EBE7E8" w14:textId="77777777" w:rsidR="00390308" w:rsidRDefault="00390308" w:rsidP="00052514">
      <w:pPr>
        <w:rPr>
          <w:rFonts w:ascii="Source Sans Pro" w:hAnsi="Source Sans Pro"/>
          <w:b/>
          <w:color w:val="000000"/>
          <w:szCs w:val="28"/>
          <w:lang w:val="de-DE"/>
        </w:rPr>
      </w:pPr>
    </w:p>
    <w:p w14:paraId="0DD758D7" w14:textId="1BB2559C" w:rsidR="00052514" w:rsidRPr="00C33A01" w:rsidRDefault="00EA576C" w:rsidP="00052514">
      <w:pPr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199E03" wp14:editId="2BCF8034">
                <wp:simplePos x="0" y="0"/>
                <wp:positionH relativeFrom="column">
                  <wp:posOffset>0</wp:posOffset>
                </wp:positionH>
                <wp:positionV relativeFrom="paragraph">
                  <wp:posOffset>271780</wp:posOffset>
                </wp:positionV>
                <wp:extent cx="6057900" cy="685800"/>
                <wp:effectExtent l="0" t="0" r="0" b="0"/>
                <wp:wrapSquare wrapText="bothSides"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57A46" w14:textId="77777777" w:rsidR="00052514" w:rsidRPr="00052514" w:rsidRDefault="00052514" w:rsidP="00052514">
                            <w:pPr>
                              <w:rPr>
                                <w:rFonts w:ascii="Source Sans Pro" w:hAnsi="Source Sans Pro"/>
                                <w:color w:val="000000"/>
                              </w:rPr>
                            </w:pPr>
                            <w:r w:rsidRPr="00052514">
                              <w:rPr>
                                <w:rFonts w:ascii="Source Sans Pro" w:hAnsi="Source Sans Pro"/>
                                <w:color w:val="000000"/>
                              </w:rPr>
                              <w:t>Name, Vorname:</w:t>
                            </w:r>
                          </w:p>
                          <w:p w14:paraId="63208EE4" w14:textId="77777777" w:rsidR="00052514" w:rsidRPr="00052514" w:rsidRDefault="00052514" w:rsidP="00052514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052514">
                              <w:rPr>
                                <w:rFonts w:ascii="Source Sans Pro" w:hAnsi="Source Sans Pro"/>
                              </w:rPr>
                              <w:t>Anschrift:</w:t>
                            </w:r>
                          </w:p>
                          <w:p w14:paraId="7316BB42" w14:textId="77777777" w:rsidR="00052514" w:rsidRPr="00052514" w:rsidRDefault="00052514" w:rsidP="00052514">
                            <w:pPr>
                              <w:rPr>
                                <w:rFonts w:ascii="Source Sans Pro" w:hAnsi="Source Sans Pro"/>
                              </w:rPr>
                            </w:pPr>
                            <w:r w:rsidRPr="00052514">
                              <w:rPr>
                                <w:rFonts w:ascii="Source Sans Pro" w:hAnsi="Source Sans Pro"/>
                              </w:rPr>
                              <w:t>Tel.: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99E03" id="Textfeld 20" o:spid="_x0000_s1027" type="#_x0000_t202" style="position:absolute;margin-left:0;margin-top:21.4pt;width:477pt;height:5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">
                <v:textbox>
                  <w:txbxContent>
                    <w:p w14:paraId="0EB57A46" w14:textId="77777777" w:rsidR="00052514" w:rsidRPr="00052514" w:rsidRDefault="00052514" w:rsidP="00052514">
                      <w:pPr>
                        <w:rPr>
                          <w:rFonts w:ascii="Source Sans Pro" w:hAnsi="Source Sans Pro"/>
                          <w:color w:val="000000"/>
                        </w:rPr>
                      </w:pPr>
                      <w:r w:rsidRPr="00052514">
                        <w:rPr>
                          <w:rFonts w:ascii="Source Sans Pro" w:hAnsi="Source Sans Pro"/>
                          <w:color w:val="000000"/>
                        </w:rPr>
                        <w:t xml:space="preserve">Name, </w:t>
                      </w:r>
                      <w:proofErr w:type="spellStart"/>
                      <w:r w:rsidRPr="00052514">
                        <w:rPr>
                          <w:rFonts w:ascii="Source Sans Pro" w:hAnsi="Source Sans Pro"/>
                          <w:color w:val="000000"/>
                        </w:rPr>
                        <w:t>Vorname</w:t>
                      </w:r>
                      <w:proofErr w:type="spellEnd"/>
                      <w:r w:rsidRPr="00052514">
                        <w:rPr>
                          <w:rFonts w:ascii="Source Sans Pro" w:hAnsi="Source Sans Pro"/>
                          <w:color w:val="000000"/>
                        </w:rPr>
                        <w:t>:</w:t>
                      </w:r>
                    </w:p>
                    <w:p w14:paraId="63208EE4" w14:textId="77777777" w:rsidR="00052514" w:rsidRPr="00052514" w:rsidRDefault="00052514" w:rsidP="00052514">
                      <w:pPr>
                        <w:rPr>
                          <w:rFonts w:ascii="Source Sans Pro" w:hAnsi="Source Sans Pro"/>
                        </w:rPr>
                      </w:pPr>
                      <w:proofErr w:type="spellStart"/>
                      <w:r w:rsidRPr="00052514">
                        <w:rPr>
                          <w:rFonts w:ascii="Source Sans Pro" w:hAnsi="Source Sans Pro"/>
                        </w:rPr>
                        <w:t>Anschrift</w:t>
                      </w:r>
                      <w:proofErr w:type="spellEnd"/>
                      <w:r w:rsidRPr="00052514">
                        <w:rPr>
                          <w:rFonts w:ascii="Source Sans Pro" w:hAnsi="Source Sans Pro"/>
                        </w:rPr>
                        <w:t>:</w:t>
                      </w:r>
                    </w:p>
                    <w:p w14:paraId="7316BB42" w14:textId="77777777" w:rsidR="00052514" w:rsidRPr="00052514" w:rsidRDefault="00052514" w:rsidP="00052514">
                      <w:pPr>
                        <w:rPr>
                          <w:rFonts w:ascii="Source Sans Pro" w:hAnsi="Source Sans Pro"/>
                        </w:rPr>
                      </w:pPr>
                      <w:r w:rsidRPr="00052514">
                        <w:rPr>
                          <w:rFonts w:ascii="Source Sans Pro" w:hAnsi="Source Sans Pro"/>
                        </w:rPr>
                        <w:t>Tel.: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2514" w:rsidRPr="00C33A01">
        <w:rPr>
          <w:rFonts w:ascii="Source Sans Pro" w:hAnsi="Source Sans Pro"/>
          <w:b/>
          <w:color w:val="000000"/>
          <w:szCs w:val="28"/>
          <w:lang w:val="de-DE"/>
        </w:rPr>
        <w:t xml:space="preserve">Ansprechpartner/Einreicher </w:t>
      </w:r>
      <w:r w:rsidR="00052514" w:rsidRPr="00C33A01">
        <w:rPr>
          <w:rFonts w:ascii="Source Sans Pro" w:hAnsi="Source Sans Pro"/>
          <w:color w:val="000000"/>
          <w:szCs w:val="28"/>
          <w:lang w:val="de-DE"/>
        </w:rPr>
        <w:t xml:space="preserve">(Name, Vorname, Anschrift, Telefon): </w:t>
      </w:r>
    </w:p>
    <w:p w14:paraId="5559092A" w14:textId="77777777" w:rsidR="00195CC1" w:rsidRPr="00195CC1" w:rsidRDefault="000860FE" w:rsidP="00195CC1">
      <w:pPr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C33A01">
        <w:rPr>
          <w:rFonts w:ascii="Source Sans Pro" w:hAnsi="Source Sans Pro"/>
          <w:b/>
          <w:color w:val="000000"/>
          <w:szCs w:val="28"/>
          <w:lang w:val="de-DE"/>
        </w:rPr>
        <w:br/>
      </w:r>
      <w:r w:rsidR="00195CC1" w:rsidRPr="00195CC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Neben erreichten sportlichen Leistungen können auch anderweitige Leistungen für die </w:t>
      </w:r>
    </w:p>
    <w:p w14:paraId="53C172F0" w14:textId="77777777" w:rsidR="00195CC1" w:rsidRPr="00195CC1" w:rsidRDefault="00195CC1" w:rsidP="00195CC1">
      <w:pPr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195CC1">
        <w:rPr>
          <w:rFonts w:ascii="Source Sans Pro" w:hAnsi="Source Sans Pro"/>
          <w:b/>
          <w:bCs/>
          <w:color w:val="000000"/>
          <w:szCs w:val="28"/>
          <w:lang w:val="de-DE"/>
        </w:rPr>
        <w:t>Nominierung angegeben werden. Dazu gehören Trainingsfleiß während der Corona-</w:t>
      </w:r>
    </w:p>
    <w:p w14:paraId="3F63437E" w14:textId="77777777" w:rsidR="00195CC1" w:rsidRPr="00195CC1" w:rsidRDefault="00195CC1" w:rsidP="00195CC1">
      <w:pPr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195CC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Pandemie, die Unterstützung des Vereins hinsichtlich digitaler Entwicklung und </w:t>
      </w:r>
    </w:p>
    <w:p w14:paraId="5E211E99" w14:textId="77777777" w:rsidR="00195CC1" w:rsidRPr="00195CC1" w:rsidRDefault="00195CC1" w:rsidP="00195CC1">
      <w:pPr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195CC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kumulierte Leistungen und besonderes Engagement für den Verein in den letzten Jahren </w:t>
      </w:r>
    </w:p>
    <w:p w14:paraId="379FCE04" w14:textId="77777777" w:rsidR="00195CC1" w:rsidRPr="00195CC1" w:rsidRDefault="00195CC1" w:rsidP="00195CC1">
      <w:pPr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195CC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sowie sportliche Leistungen durch Teilnahme an virtuellen und individuellen Challenges </w:t>
      </w:r>
    </w:p>
    <w:p w14:paraId="1977D9D8" w14:textId="08AF41A7" w:rsidR="00052514" w:rsidRPr="00C33A01" w:rsidRDefault="00195CC1" w:rsidP="00195CC1">
      <w:pPr>
        <w:rPr>
          <w:rFonts w:ascii="Source Sans Pro" w:hAnsi="Source Sans Pro"/>
          <w:b/>
          <w:bCs/>
          <w:color w:val="000000"/>
          <w:sz w:val="32"/>
          <w:szCs w:val="28"/>
          <w:lang w:val="de-DE"/>
        </w:rPr>
      </w:pPr>
      <w:r w:rsidRPr="00195CC1">
        <w:rPr>
          <w:rFonts w:ascii="Source Sans Pro" w:hAnsi="Source Sans Pro"/>
          <w:b/>
          <w:bCs/>
          <w:color w:val="000000"/>
          <w:szCs w:val="28"/>
          <w:lang w:val="de-DE"/>
        </w:rPr>
        <w:t>während der Corona-Pandemie.</w:t>
      </w:r>
    </w:p>
    <w:p w14:paraId="25ECED9D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</w:p>
    <w:p w14:paraId="0D647814" w14:textId="77777777" w:rsidR="00052514" w:rsidRDefault="00EA576C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61DB0" wp14:editId="185DCEC5">
                <wp:simplePos x="0" y="0"/>
                <wp:positionH relativeFrom="margin">
                  <wp:align>left</wp:align>
                </wp:positionH>
                <wp:positionV relativeFrom="paragraph">
                  <wp:posOffset>526415</wp:posOffset>
                </wp:positionV>
                <wp:extent cx="5943600" cy="511810"/>
                <wp:effectExtent l="0" t="0" r="19050" b="21590"/>
                <wp:wrapSquare wrapText="bothSides"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11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F2AA7" w14:textId="77777777" w:rsidR="00052514" w:rsidRDefault="00052514" w:rsidP="00052514">
                            <w:pPr>
                              <w:tabs>
                                <w:tab w:val="left" w:pos="567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14:paraId="58140103" w14:textId="77777777" w:rsidR="00052514" w:rsidRDefault="00052514" w:rsidP="000525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61DB0" id="Textfeld 8" o:spid="_x0000_s1028" type="#_x0000_t202" style="position:absolute;margin-left:0;margin-top:41.45pt;width:468pt;height:40.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">
                <v:textbox>
                  <w:txbxContent>
                    <w:p w14:paraId="00FF2AA7" w14:textId="77777777" w:rsidR="00052514" w:rsidRDefault="00052514" w:rsidP="00052514">
                      <w:pPr>
                        <w:tabs>
                          <w:tab w:val="left" w:pos="567"/>
                        </w:tabs>
                        <w:rPr>
                          <w:color w:val="000000"/>
                        </w:rPr>
                      </w:pPr>
                    </w:p>
                    <w:p w14:paraId="58140103" w14:textId="77777777" w:rsidR="00052514" w:rsidRDefault="00052514" w:rsidP="00052514"/>
                  </w:txbxContent>
                </v:textbox>
                <w10:wrap type="square" anchorx="margin"/>
              </v:shape>
            </w:pict>
          </mc:Fallback>
        </mc:AlternateContent>
      </w:r>
      <w:r w:rsidR="00052514" w:rsidRPr="00C33A01">
        <w:rPr>
          <w:rFonts w:ascii="Source Sans Pro" w:hAnsi="Source Sans Pro"/>
          <w:b/>
          <w:color w:val="000000"/>
          <w:szCs w:val="28"/>
          <w:lang w:val="de-DE"/>
        </w:rPr>
        <w:t xml:space="preserve">Unser Vorschlag lautet </w:t>
      </w:r>
      <w:r w:rsidR="00052514" w:rsidRPr="00C33A01">
        <w:rPr>
          <w:rFonts w:ascii="Source Sans Pro" w:hAnsi="Source Sans Pro"/>
          <w:color w:val="000000"/>
          <w:szCs w:val="28"/>
          <w:lang w:val="de-DE"/>
        </w:rPr>
        <w:t>(Name, Vorname, Alter, Anschrift, Tel.-Nr. / bei Mannschaften genaue Bezeichnung der Mannschaft und Ansprechpartner mit Tel.-Nr.):</w:t>
      </w:r>
    </w:p>
    <w:p w14:paraId="625F5B26" w14:textId="77777777" w:rsidR="00C33A01" w:rsidRPr="00C33A01" w:rsidRDefault="00C33A01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</w:p>
    <w:p w14:paraId="3CD3181C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rFonts w:ascii="Source Sans Pro" w:hAnsi="Source Sans Pro"/>
          <w:color w:val="000000"/>
          <w:szCs w:val="28"/>
          <w:lang w:val="de-DE"/>
        </w:rPr>
        <w:t>Name,</w:t>
      </w:r>
      <w:r w:rsidRPr="00C33A01">
        <w:rPr>
          <w:rFonts w:ascii="Source Sans Pro" w:hAnsi="Source Sans Pro"/>
          <w:b/>
          <w:color w:val="000000"/>
          <w:szCs w:val="28"/>
          <w:lang w:val="de-DE"/>
        </w:rPr>
        <w:t xml:space="preserve"> 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Vorname des </w:t>
      </w:r>
      <w:r w:rsidRPr="00C33A01">
        <w:rPr>
          <w:rFonts w:ascii="Source Sans Pro" w:hAnsi="Source Sans Pro"/>
          <w:b/>
          <w:color w:val="000000"/>
          <w:szCs w:val="28"/>
          <w:lang w:val="de-DE"/>
        </w:rPr>
        <w:t>verantwortlichen Trainers / Übungsleiters</w:t>
      </w:r>
      <w:r w:rsidRPr="00C33A01">
        <w:rPr>
          <w:rFonts w:ascii="Source Sans Pro" w:hAnsi="Source Sans Pro"/>
          <w:color w:val="000000"/>
          <w:szCs w:val="28"/>
          <w:lang w:val="de-DE"/>
        </w:rPr>
        <w:t>:</w:t>
      </w:r>
    </w:p>
    <w:p w14:paraId="0950BDB8" w14:textId="77777777" w:rsidR="00052514" w:rsidRPr="00C33A01" w:rsidRDefault="00EA576C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20945" wp14:editId="51BA94A0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5943600" cy="34290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8C549" w14:textId="77777777" w:rsidR="00052514" w:rsidRDefault="00052514" w:rsidP="000525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20945" id="Textfeld 7" o:spid="_x0000_s1029" type="#_x0000_t202" style="position:absolute;margin-left:0;margin-top:3.1pt;width:468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">
                <v:textbox>
                  <w:txbxContent>
                    <w:p w14:paraId="1728C549" w14:textId="77777777" w:rsidR="00052514" w:rsidRDefault="00052514" w:rsidP="00052514"/>
                  </w:txbxContent>
                </v:textbox>
              </v:shape>
            </w:pict>
          </mc:Fallback>
        </mc:AlternateContent>
      </w:r>
    </w:p>
    <w:p w14:paraId="798B039F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</w:p>
    <w:p w14:paraId="6516EB69" w14:textId="77777777" w:rsidR="00052514" w:rsidRPr="00C33A01" w:rsidRDefault="00EA576C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noProof/>
          <w:sz w:val="24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E4A1ED" wp14:editId="4724FF34">
                <wp:simplePos x="0" y="0"/>
                <wp:positionH relativeFrom="column">
                  <wp:posOffset>685800</wp:posOffset>
                </wp:positionH>
                <wp:positionV relativeFrom="paragraph">
                  <wp:posOffset>146050</wp:posOffset>
                </wp:positionV>
                <wp:extent cx="5257800" cy="3429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40429" w14:textId="77777777" w:rsidR="00052514" w:rsidRDefault="00052514" w:rsidP="000525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4A1ED" id="Textfeld 6" o:spid="_x0000_s1030" type="#_x0000_t202" style="position:absolute;margin-left:54pt;margin-top:11.5pt;width:414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">
                <v:textbox>
                  <w:txbxContent>
                    <w:p w14:paraId="39240429" w14:textId="77777777" w:rsidR="00052514" w:rsidRDefault="00052514" w:rsidP="00052514"/>
                  </w:txbxContent>
                </v:textbox>
              </v:shape>
            </w:pict>
          </mc:Fallback>
        </mc:AlternateContent>
      </w:r>
    </w:p>
    <w:p w14:paraId="3B5216B4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b/>
          <w:color w:val="000000"/>
          <w:szCs w:val="28"/>
          <w:lang w:val="de-DE"/>
        </w:rPr>
      </w:pPr>
      <w:r w:rsidRPr="00C33A01">
        <w:rPr>
          <w:rFonts w:ascii="Source Sans Pro" w:hAnsi="Source Sans Pro"/>
          <w:b/>
          <w:color w:val="000000"/>
          <w:szCs w:val="28"/>
          <w:lang w:val="de-DE"/>
        </w:rPr>
        <w:t>Sportart: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 </w:t>
      </w:r>
    </w:p>
    <w:p w14:paraId="573DBF05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</w:p>
    <w:p w14:paraId="76D61587" w14:textId="77777777" w:rsidR="009C7E6A" w:rsidRPr="00C33A01" w:rsidRDefault="009C7E6A" w:rsidP="00052514">
      <w:pPr>
        <w:tabs>
          <w:tab w:val="left" w:pos="567"/>
        </w:tabs>
        <w:rPr>
          <w:rFonts w:ascii="Source Sans Pro" w:hAnsi="Source Sans Pro"/>
          <w:b/>
          <w:color w:val="000000"/>
          <w:szCs w:val="28"/>
          <w:lang w:val="de-DE"/>
        </w:rPr>
      </w:pPr>
    </w:p>
    <w:p w14:paraId="6C0948A1" w14:textId="77777777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  <w:r w:rsidRPr="00C33A01">
        <w:rPr>
          <w:rFonts w:ascii="Source Sans Pro" w:hAnsi="Source Sans Pro"/>
          <w:b/>
          <w:color w:val="000000"/>
          <w:szCs w:val="28"/>
          <w:lang w:val="de-DE"/>
        </w:rPr>
        <w:t>Zu würdigende Leistung(en)</w:t>
      </w:r>
      <w:r w:rsidRPr="00C33A01">
        <w:rPr>
          <w:rFonts w:ascii="Source Sans Pro" w:hAnsi="Source Sans Pro"/>
          <w:color w:val="000000"/>
          <w:szCs w:val="28"/>
          <w:lang w:val="de-DE"/>
        </w:rPr>
        <w:t xml:space="preserve"> </w:t>
      </w:r>
    </w:p>
    <w:p w14:paraId="3B342DF1" w14:textId="77777777" w:rsidR="00C33A01" w:rsidRPr="00C33A01" w:rsidRDefault="00C33A01" w:rsidP="00052514">
      <w:pPr>
        <w:tabs>
          <w:tab w:val="left" w:pos="567"/>
        </w:tabs>
        <w:rPr>
          <w:rFonts w:ascii="Source Sans Pro" w:hAnsi="Source Sans Pro"/>
          <w:color w:val="000000"/>
          <w:szCs w:val="28"/>
          <w:lang w:val="de-DE"/>
        </w:rPr>
      </w:pPr>
    </w:p>
    <w:p w14:paraId="5BD34E4A" w14:textId="2EF30C4D" w:rsidR="00052514" w:rsidRPr="00C33A01" w:rsidRDefault="00052514" w:rsidP="00052514">
      <w:pPr>
        <w:tabs>
          <w:tab w:val="left" w:pos="567"/>
        </w:tabs>
        <w:rPr>
          <w:rFonts w:ascii="Source Sans Pro" w:hAnsi="Source Sans Pro"/>
          <w:b/>
          <w:bCs/>
          <w:color w:val="000000"/>
          <w:szCs w:val="28"/>
          <w:lang w:val="de-DE"/>
        </w:rPr>
      </w:pPr>
      <w:r w:rsidRPr="00C33A01">
        <w:rPr>
          <w:rFonts w:ascii="Source Sans Pro" w:hAnsi="Source Sans Pro"/>
          <w:b/>
          <w:bCs/>
          <w:color w:val="000000"/>
          <w:szCs w:val="28"/>
          <w:lang w:val="de-DE"/>
        </w:rPr>
        <w:t>(Bitte beachten, dass für die Bewertung der erbrachten Leistungen bei</w:t>
      </w:r>
      <w:r w:rsidR="00C33A01" w:rsidRPr="00C33A01">
        <w:rPr>
          <w:rFonts w:ascii="Source Sans Pro" w:hAnsi="Source Sans Pro"/>
          <w:b/>
          <w:bCs/>
          <w:color w:val="000000"/>
          <w:szCs w:val="28"/>
          <w:lang w:val="de-DE"/>
        </w:rPr>
        <w:t>m</w:t>
      </w:r>
      <w:r w:rsidRPr="00C33A0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 Nachwuchs 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der Zeitraum vom 01.</w:t>
      </w:r>
      <w:r w:rsidR="008352E0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12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.20</w:t>
      </w:r>
      <w:r w:rsidR="008352E0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19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 xml:space="preserve"> bis 3</w:t>
      </w:r>
      <w:r w:rsidR="00C33A01"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1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 xml:space="preserve">. </w:t>
      </w:r>
      <w:r w:rsidR="008352E0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05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. 20</w:t>
      </w:r>
      <w:r w:rsidR="00C33A01"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2</w:t>
      </w:r>
      <w:r w:rsidR="008352E0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>1</w:t>
      </w:r>
      <w:r w:rsidRPr="00C33A01">
        <w:rPr>
          <w:rFonts w:ascii="Source Sans Pro" w:hAnsi="Source Sans Pro"/>
          <w:b/>
          <w:bCs/>
          <w:color w:val="FF0000"/>
          <w:szCs w:val="28"/>
          <w:u w:val="single"/>
          <w:lang w:val="de-DE"/>
        </w:rPr>
        <w:t xml:space="preserve"> </w:t>
      </w:r>
      <w:r w:rsidRPr="00C33A0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heranzuziehen ist!) Unbedingt auch die </w:t>
      </w:r>
      <w:r w:rsidRPr="00C33A01">
        <w:rPr>
          <w:rFonts w:ascii="Source Sans Pro" w:hAnsi="Source Sans Pro"/>
          <w:b/>
          <w:bCs/>
          <w:color w:val="000000"/>
          <w:szCs w:val="28"/>
          <w:u w:val="single"/>
          <w:lang w:val="de-DE"/>
        </w:rPr>
        <w:t>Hinweise zur Beschreibung der Ergebnisse</w:t>
      </w:r>
      <w:r w:rsidRPr="00C33A01">
        <w:rPr>
          <w:rFonts w:ascii="Source Sans Pro" w:hAnsi="Source Sans Pro"/>
          <w:b/>
          <w:bCs/>
          <w:color w:val="000000"/>
          <w:szCs w:val="28"/>
          <w:lang w:val="de-DE"/>
        </w:rPr>
        <w:t xml:space="preserve"> im ausgereichten Anschreiben des KSB beachten!</w:t>
      </w:r>
    </w:p>
    <w:p w14:paraId="546F619F" w14:textId="290D192A" w:rsidR="00AC66EF" w:rsidRPr="00EA576C" w:rsidRDefault="00052514" w:rsidP="00AC66EF">
      <w:pPr>
        <w:tabs>
          <w:tab w:val="left" w:pos="567"/>
        </w:tabs>
        <w:rPr>
          <w:rFonts w:ascii="Source Sans Pro" w:hAnsi="Source Sans Pro"/>
          <w:b/>
          <w:color w:val="000000"/>
          <w:sz w:val="20"/>
          <w:lang w:val="de-DE"/>
        </w:rPr>
      </w:pP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Pr="009C7E6A">
        <w:rPr>
          <w:rFonts w:ascii="Source Sans Pro" w:hAnsi="Source Sans Pro"/>
          <w:b/>
          <w:color w:val="000000"/>
          <w:sz w:val="20"/>
          <w:lang w:val="de-DE"/>
        </w:rPr>
        <w:tab/>
      </w:r>
      <w:r w:rsidR="00AC66EF" w:rsidRPr="00AC66EF">
        <w:rPr>
          <w:rFonts w:ascii="Source Sans Pro" w:hAnsi="Source Sans Pro"/>
          <w:sz w:val="24"/>
          <w:lang w:val="de-DE"/>
        </w:rPr>
        <w:t xml:space="preserve"> </w:t>
      </w:r>
    </w:p>
    <w:sectPr w:rsidR="00AC66EF" w:rsidRPr="00EA576C" w:rsidSect="00042FF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3119" w:right="1120" w:bottom="1701" w:left="1347" w:header="709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B89F5" w14:textId="77777777" w:rsidR="00E74088" w:rsidRDefault="00E74088" w:rsidP="00042FFB">
      <w:r>
        <w:separator/>
      </w:r>
    </w:p>
  </w:endnote>
  <w:endnote w:type="continuationSeparator" w:id="0">
    <w:p w14:paraId="2C8FD302" w14:textId="77777777" w:rsidR="00E74088" w:rsidRDefault="00E74088" w:rsidP="00042F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CDA83" w14:textId="77777777" w:rsidR="00AC66EF" w:rsidRPr="00995FC7" w:rsidRDefault="00995FC7">
    <w:pPr>
      <w:pStyle w:val="Fuzeile"/>
      <w:jc w:val="right"/>
      <w:rPr>
        <w:rFonts w:ascii="Source Sans Pro" w:hAnsi="Source Sans Pro"/>
        <w:sz w:val="16"/>
      </w:rPr>
    </w:pPr>
    <w:r>
      <w:rPr>
        <w:rFonts w:ascii="Source Sans Pro" w:hAnsi="Source Sans Pro"/>
        <w:sz w:val="16"/>
      </w:rPr>
      <w:t xml:space="preserve">Formular Seite </w:t>
    </w:r>
    <w:r w:rsidR="00AC66EF" w:rsidRPr="00995FC7">
      <w:rPr>
        <w:rFonts w:ascii="Source Sans Pro" w:hAnsi="Source Sans Pro"/>
        <w:sz w:val="16"/>
      </w:rPr>
      <w:fldChar w:fldCharType="begin"/>
    </w:r>
    <w:r w:rsidR="00AC66EF" w:rsidRPr="00995FC7">
      <w:rPr>
        <w:rFonts w:ascii="Source Sans Pro" w:hAnsi="Source Sans Pro"/>
        <w:sz w:val="16"/>
      </w:rPr>
      <w:instrText>PAGE   \* MERGEFORMAT</w:instrText>
    </w:r>
    <w:r w:rsidR="00AC66EF" w:rsidRPr="00995FC7">
      <w:rPr>
        <w:rFonts w:ascii="Source Sans Pro" w:hAnsi="Source Sans Pro"/>
        <w:sz w:val="16"/>
      </w:rPr>
      <w:fldChar w:fldCharType="separate"/>
    </w:r>
    <w:r w:rsidR="001F2961" w:rsidRPr="001F2961">
      <w:rPr>
        <w:rFonts w:ascii="Source Sans Pro" w:hAnsi="Source Sans Pro"/>
        <w:noProof/>
        <w:sz w:val="16"/>
        <w:lang w:val="de-DE"/>
      </w:rPr>
      <w:t>2</w:t>
    </w:r>
    <w:r w:rsidR="00AC66EF" w:rsidRPr="00995FC7">
      <w:rPr>
        <w:rFonts w:ascii="Source Sans Pro" w:hAnsi="Source Sans Pro"/>
        <w:sz w:val="16"/>
      </w:rPr>
      <w:fldChar w:fldCharType="end"/>
    </w:r>
  </w:p>
  <w:p w14:paraId="71C7AA47" w14:textId="77777777" w:rsidR="00AC66EF" w:rsidRPr="00AC66EF" w:rsidRDefault="00AC66EF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BEEEA" w14:textId="77777777" w:rsidR="00E74088" w:rsidRDefault="00E74088" w:rsidP="00042FFB">
      <w:r>
        <w:separator/>
      </w:r>
    </w:p>
  </w:footnote>
  <w:footnote w:type="continuationSeparator" w:id="0">
    <w:p w14:paraId="0A816221" w14:textId="77777777" w:rsidR="00E74088" w:rsidRDefault="00E74088" w:rsidP="00042F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55B33" w14:textId="77777777" w:rsidR="00925B37" w:rsidRDefault="00EA576C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449151C5" wp14:editId="15FAD1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2" name="Grafik 22" descr="KSB_Briefbogen_Dachmarke_neut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2" descr="KSB_Briefbogen_Dachmarke_neut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5243FAA8" wp14:editId="14F3F31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Grafik 23" descr="KSB_Briefbogen_Dachmarke_neutra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" descr="KSB_Briefbogen_Dachmarke_neutral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088">
      <w:rPr>
        <w:noProof/>
        <w:lang w:val="de-DE" w:eastAsia="de-DE"/>
      </w:rPr>
      <w:pict w14:anchorId="6DC1C7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61824;mso-wrap-edited:f;mso-position-horizontal:center;mso-position-horizontal-relative:margin;mso-position-vertical:center;mso-position-vertical-relative:margin" wrapcoords="-27 0 -27 21561 21600 21561 21600 0 -27 0">
          <v:imagedata r:id="rId3" o:title="KSB_Briefbogen_Dachmark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E673B" w14:textId="77777777" w:rsidR="00925B37" w:rsidRDefault="00E74088">
    <w:pPr>
      <w:pStyle w:val="Kopfzeile"/>
    </w:pPr>
    <w:r>
      <w:rPr>
        <w:noProof/>
        <w:lang w:val="de-DE" w:eastAsia="de-DE"/>
      </w:rPr>
      <w:pict w14:anchorId="3E0C3C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-67.5pt;margin-top:-155.75pt;width:595.2pt;height:841.9pt;z-index:-251657728;mso-wrap-edited:f;mso-position-horizontal-relative:margin;mso-position-vertical-relative:margin" wrapcoords="-27 0 -27 21561 21600 21561 21600 0 -27 0">
          <v:imagedata r:id="rId1" o:title="KSB_Briefbogen_Dachmarke_neut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8ED6" w14:textId="77777777" w:rsidR="00925B37" w:rsidRDefault="00EA576C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68156FF" wp14:editId="5AF368C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0" name="Grafik 24" descr="KSB_Briefbogen_Dachmarke_neut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4" descr="KSB_Briefbogen_Dachmarke_neut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470762C0" wp14:editId="01642C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Grafik 25" descr="KSB_Briefbogen_Dachmarke_neutra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 descr="KSB_Briefbogen_Dachmarke_neutral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4088">
      <w:rPr>
        <w:noProof/>
        <w:lang w:val="de-DE" w:eastAsia="de-DE"/>
      </w:rPr>
      <w:pict w14:anchorId="7AF9D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60800;mso-wrap-edited:f;mso-position-horizontal:center;mso-position-horizontal-relative:margin;mso-position-vertical:center;mso-position-vertical-relative:margin" wrapcoords="-27 0 -27 21561 21600 21561 21600 0 -27 0">
          <v:imagedata r:id="rId3" o:title="KSB_Briefbogen_Dachmark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E0"/>
    <w:rsid w:val="00042FFB"/>
    <w:rsid w:val="00052514"/>
    <w:rsid w:val="000860FE"/>
    <w:rsid w:val="0018566F"/>
    <w:rsid w:val="00195CC1"/>
    <w:rsid w:val="001C2D5E"/>
    <w:rsid w:val="001C618B"/>
    <w:rsid w:val="001F2961"/>
    <w:rsid w:val="00295511"/>
    <w:rsid w:val="00307131"/>
    <w:rsid w:val="00330A58"/>
    <w:rsid w:val="00352023"/>
    <w:rsid w:val="00390308"/>
    <w:rsid w:val="003A5A56"/>
    <w:rsid w:val="00502C8D"/>
    <w:rsid w:val="0054324D"/>
    <w:rsid w:val="00555C17"/>
    <w:rsid w:val="005C5D34"/>
    <w:rsid w:val="006376B7"/>
    <w:rsid w:val="008011A8"/>
    <w:rsid w:val="008352E0"/>
    <w:rsid w:val="00925B37"/>
    <w:rsid w:val="00995FC7"/>
    <w:rsid w:val="009C7E6A"/>
    <w:rsid w:val="00A00D67"/>
    <w:rsid w:val="00A0505E"/>
    <w:rsid w:val="00A516AA"/>
    <w:rsid w:val="00A8075E"/>
    <w:rsid w:val="00AC66EF"/>
    <w:rsid w:val="00BD4206"/>
    <w:rsid w:val="00C33A01"/>
    <w:rsid w:val="00C728B0"/>
    <w:rsid w:val="00D121A7"/>
    <w:rsid w:val="00DE2CC8"/>
    <w:rsid w:val="00E27B8F"/>
    <w:rsid w:val="00E74088"/>
    <w:rsid w:val="00EA576C"/>
    <w:rsid w:val="00EC5665"/>
    <w:rsid w:val="00FB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oNotEmbedSmartTags/>
  <w:decimalSymbol w:val=","/>
  <w:listSeparator w:val=";"/>
  <w14:docId w14:val="1235C030"/>
  <w14:defaultImageDpi w14:val="330"/>
  <w15:chartTrackingRefBased/>
  <w15:docId w15:val="{F705BD6A-151F-4334-8544-A868AB63E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778C5"/>
    <w:rPr>
      <w:rFonts w:ascii="Arial" w:hAnsi="Arial"/>
      <w:sz w:val="22"/>
      <w:szCs w:val="24"/>
      <w:lang w:val="en-US" w:eastAsia="en-US"/>
    </w:rPr>
  </w:style>
  <w:style w:type="paragraph" w:styleId="berschrift1">
    <w:name w:val="heading 1"/>
    <w:aliases w:val="seminarname"/>
    <w:basedOn w:val="Standard"/>
    <w:next w:val="Standard"/>
    <w:qFormat/>
    <w:rsid w:val="00085A6B"/>
    <w:pPr>
      <w:keepNext/>
      <w:spacing w:before="240" w:after="60"/>
      <w:jc w:val="center"/>
      <w:outlineLvl w:val="0"/>
    </w:pPr>
    <w:rPr>
      <w:rFonts w:ascii="Verdana" w:hAnsi="Verdana"/>
      <w:color w:val="173E81"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Textnormal">
    <w:name w:val="Tabelle Text normal"/>
    <w:basedOn w:val="Standard"/>
    <w:rsid w:val="00281405"/>
    <w:pPr>
      <w:framePr w:w="6974" w:h="720" w:hSpace="142" w:wrap="notBeside" w:vAnchor="text" w:hAnchor="page" w:x="3930" w:y="-1309"/>
    </w:pPr>
    <w:rPr>
      <w:color w:val="000000"/>
      <w:sz w:val="18"/>
    </w:rPr>
  </w:style>
  <w:style w:type="paragraph" w:styleId="Kopfzeile">
    <w:name w:val="header"/>
    <w:basedOn w:val="Standard"/>
    <w:link w:val="KopfzeileZchn"/>
    <w:uiPriority w:val="99"/>
    <w:unhideWhenUsed/>
    <w:rsid w:val="00042F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42FFB"/>
    <w:rPr>
      <w:rFonts w:ascii="Arial" w:hAnsi="Arial"/>
      <w:sz w:val="22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042F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42FFB"/>
    <w:rPr>
      <w:rFonts w:ascii="Arial" w:hAnsi="Arial"/>
      <w:sz w:val="22"/>
      <w:szCs w:val="24"/>
      <w:lang w:val="en-US" w:eastAsia="en-US"/>
    </w:rPr>
  </w:style>
  <w:style w:type="paragraph" w:customStyle="1" w:styleId="EinfAbs">
    <w:name w:val="[Einf. Abs.]"/>
    <w:basedOn w:val="Standard"/>
    <w:uiPriority w:val="99"/>
    <w:rsid w:val="00925B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val="de-DE" w:eastAsia="ja-JP"/>
    </w:rPr>
  </w:style>
  <w:style w:type="character" w:styleId="Hyperlink">
    <w:name w:val="Hyperlink"/>
    <w:uiPriority w:val="99"/>
    <w:unhideWhenUsed/>
    <w:rsid w:val="00C728B0"/>
    <w:rPr>
      <w:color w:val="0000FF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C728B0"/>
    <w:rPr>
      <w:color w:val="605E5C"/>
      <w:shd w:val="clear" w:color="auto" w:fill="E1DFDD"/>
    </w:rPr>
  </w:style>
  <w:style w:type="paragraph" w:styleId="Titel">
    <w:name w:val="Title"/>
    <w:basedOn w:val="Standard"/>
    <w:link w:val="TitelZchn"/>
    <w:qFormat/>
    <w:rsid w:val="00052514"/>
    <w:pPr>
      <w:overflowPunct w:val="0"/>
      <w:autoSpaceDE w:val="0"/>
      <w:autoSpaceDN w:val="0"/>
      <w:adjustRightInd w:val="0"/>
      <w:jc w:val="center"/>
      <w:textAlignment w:val="baseline"/>
    </w:pPr>
    <w:rPr>
      <w:rFonts w:ascii="Monotype Corsiva" w:eastAsia="Times New Roman" w:hAnsi="Monotype Corsiva"/>
      <w:sz w:val="72"/>
      <w:szCs w:val="20"/>
      <w:lang w:val="de-DE" w:eastAsia="de-DE"/>
    </w:rPr>
  </w:style>
  <w:style w:type="character" w:customStyle="1" w:styleId="TitelZchn">
    <w:name w:val="Titel Zchn"/>
    <w:link w:val="Titel"/>
    <w:rsid w:val="00052514"/>
    <w:rPr>
      <w:rFonts w:ascii="Monotype Corsiva" w:eastAsia="Times New Roman" w:hAnsi="Monotype Corsiva"/>
      <w:sz w:val="7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genkolb\Kreissportbund\Veranstaltungen\Sportgala_Sportlerwahl\Sportlerwahl%202021\formular_kandidaten_vogtlandsportler_2021_vorderseit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78D61-56E5-43CD-A344-EE4B73106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formular_kandidaten_vogtlandsportler_2021_vorderseite</Template>
  <TotalTime>0</TotalTime>
  <Pages>1</Pages>
  <Words>170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Lenk &amp; Meinel GbR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Degenkolb</dc:creator>
  <cp:keywords/>
  <cp:lastModifiedBy>Michael Degenkolb</cp:lastModifiedBy>
  <cp:revision>2</cp:revision>
  <cp:lastPrinted>2021-06-01T12:28:00Z</cp:lastPrinted>
  <dcterms:created xsi:type="dcterms:W3CDTF">2021-06-02T11:10:00Z</dcterms:created>
  <dcterms:modified xsi:type="dcterms:W3CDTF">2021-06-02T11:10:00Z</dcterms:modified>
</cp:coreProperties>
</file>